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0pt;margin-top:0pt;width:595.276001pt;height:841.890015pt;mso-position-horizontal-relative:page;mso-position-vertical-relative:page;z-index:-218" coordorigin="0,0" coordsize="11906,16838">
            <v:group style="position:absolute;left:0;top:0;width:6576;height:1531" coordorigin="0,0" coordsize="6576,1531">
              <v:shape style="position:absolute;left:0;top:0;width:6576;height:1531" coordorigin="0,0" coordsize="6576,1531" path="m0,1531l6576,1531,6576,0,0,0,0,1531xe" filled="t" fillcolor="#B3E1FE" stroked="f">
                <v:path arrowok="t"/>
                <v:fill/>
              </v:shape>
            </v:group>
            <v:group style="position:absolute;left:6576;top:0;width:2049;height:1531" coordorigin="6576,0" coordsize="2049,1531">
              <v:shape style="position:absolute;left:6576;top:0;width:2049;height:1531" coordorigin="6576,0" coordsize="2049,1531" path="m6576,1531l8626,1531,8626,0,6576,0,6576,1531xe" filled="t" fillcolor="#4E6E38" stroked="f">
                <v:path arrowok="t"/>
                <v:fill/>
              </v:shape>
            </v:group>
            <v:group style="position:absolute;left:8626;top:0;width:389;height:1531" coordorigin="8626,0" coordsize="389,1531">
              <v:shape style="position:absolute;left:8626;top:0;width:389;height:1531" coordorigin="8626,0" coordsize="389,1531" path="m9014,1531l8626,1531,8626,0,9014,0,9014,1531e" filled="t" fillcolor="#1D4E89" stroked="f">
                <v:path arrowok="t"/>
                <v:fill/>
              </v:shape>
            </v:group>
            <v:group style="position:absolute;left:0;top:15776;width:454;height:1062" coordorigin="0,15776" coordsize="454,1062">
              <v:shape style="position:absolute;left:0;top:15776;width:454;height:1062" coordorigin="0,15776" coordsize="454,1062" path="m0,16838l454,16838,454,15776,0,15776,0,16838xe" filled="t" fillcolor="#B3E1FE" stroked="f">
                <v:path arrowok="t"/>
                <v:fill/>
              </v:shape>
            </v:group>
            <v:group style="position:absolute;left:454;top:15776;width:2239;height:1062" coordorigin="454,15776" coordsize="2239,1062">
              <v:shape style="position:absolute;left:454;top:15776;width:2239;height:1062" coordorigin="454,15776" coordsize="2239,1062" path="m454,16838l2693,16838,2693,15776,454,15776,454,16838xe" filled="t" fillcolor="#4E6E38" stroked="f">
                <v:path arrowok="t"/>
                <v:fill/>
              </v:shape>
            </v:group>
            <v:group style="position:absolute;left:2693;top:15776;width:9213;height:1062" coordorigin="2693,15776" coordsize="9213,1062">
              <v:shape style="position:absolute;left:2693;top:15776;width:9213;height:1062" coordorigin="2693,15776" coordsize="9213,1062" path="m11906,15776l11906,16838,2693,16838,2693,15776,11906,15776e" filled="t" fillcolor="#1D4E89" stroked="f">
                <v:path arrowok="t"/>
                <v:fill/>
              </v:shape>
              <v:shape style="position:absolute;left:0;top:1519;width:11906;height:14598" type="#_x0000_t75">
                <v:imagedata r:id="rId5" o:title=""/>
              </v:shape>
            </v:group>
            <v:group style="position:absolute;left:3600;top:2594;width:8306;height:1397" coordorigin="3600,2594" coordsize="8306,1397">
              <v:shape style="position:absolute;left:3600;top:2594;width:8306;height:1397" coordorigin="3600,2594" coordsize="8306,1397" path="m11906,2594l3600,2594,3969,3132,4734,3991,11906,3991,11906,2594e" filled="t" fillcolor="#1D4E89" stroked="f">
                <v:path arrowok="t"/>
                <v:fill/>
              </v:shape>
            </v:group>
            <v:group style="position:absolute;left:5192;top:4252;width:6714;height:1035" coordorigin="5192,4252" coordsize="6714,1035">
              <v:shape style="position:absolute;left:5192;top:4252;width:6714;height:1035" coordorigin="5192,4252" coordsize="6714,1035" path="m11905,4252l5192,4252,5954,5287,11905,5287,11905,4252e" filled="t" fillcolor="#1D4E89" stroked="f">
                <v:path arrowok="t"/>
                <v:fill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79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6.479251pt;height:66.48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594" w:lineRule="exact"/>
        <w:ind w:right="100"/>
        <w:jc w:val="right"/>
        <w:rPr>
          <w:rFonts w:ascii="Montserrat" w:hAnsi="Montserrat" w:cs="Montserrat" w:eastAsia="Montserrat"/>
          <w:sz w:val="54"/>
          <w:szCs w:val="54"/>
        </w:rPr>
      </w:pPr>
      <w:rPr/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  <w:position w:val="-1"/>
        </w:rPr>
        <w:t>Other</w:t>
      </w:r>
      <w:r>
        <w:rPr>
          <w:rFonts w:ascii="Montserrat" w:hAnsi="Montserrat" w:cs="Montserrat" w:eastAsia="Montserrat"/>
          <w:sz w:val="54"/>
          <w:szCs w:val="54"/>
          <w:color w:val="FFFFFF"/>
          <w:spacing w:val="24"/>
          <w:w w:val="100"/>
          <w:position w:val="-1"/>
        </w:rPr>
        <w:t> 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99"/>
          <w:position w:val="-1"/>
        </w:rPr>
        <w:t>Demand</w:t>
      </w:r>
      <w:r>
        <w:rPr>
          <w:rFonts w:ascii="Montserrat" w:hAnsi="Montserrat" w:cs="Montserrat" w:eastAsia="Montserrat"/>
          <w:sz w:val="54"/>
          <w:szCs w:val="54"/>
          <w:color w:val="000000"/>
          <w:spacing w:val="0"/>
          <w:w w:val="100"/>
          <w:position w:val="0"/>
        </w:rPr>
      </w:r>
    </w:p>
    <w:p>
      <w:pPr>
        <w:spacing w:before="0" w:after="0" w:line="240" w:lineRule="auto"/>
        <w:ind w:right="100"/>
        <w:jc w:val="right"/>
        <w:rPr>
          <w:rFonts w:ascii="Montserrat" w:hAnsi="Montserrat" w:cs="Montserrat" w:eastAsia="Montserrat"/>
          <w:sz w:val="54"/>
          <w:szCs w:val="54"/>
        </w:rPr>
      </w:pPr>
      <w:rPr/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1"/>
        </w:rPr>
        <w:t>Elasticities</w:t>
      </w:r>
      <w:r>
        <w:rPr>
          <w:rFonts w:ascii="Montserrat" w:hAnsi="Montserrat" w:cs="Montserrat" w:eastAsia="Montserrat"/>
          <w:sz w:val="54"/>
          <w:szCs w:val="5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107"/>
        <w:jc w:val="right"/>
        <w:rPr>
          <w:rFonts w:ascii="Montserrat" w:hAnsi="Montserrat" w:cs="Montserrat" w:eastAsia="Montserrat"/>
          <w:sz w:val="54"/>
          <w:szCs w:val="54"/>
        </w:rPr>
      </w:pPr>
      <w:rPr/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</w:rPr>
        <w:t>A</w:t>
      </w:r>
      <w:r>
        <w:rPr>
          <w:rFonts w:ascii="Montserrat" w:hAnsi="Montserrat" w:cs="Montserrat" w:eastAsia="Montserrat"/>
          <w:sz w:val="54"/>
          <w:szCs w:val="54"/>
          <w:color w:val="FFFFFF"/>
          <w:spacing w:val="9"/>
          <w:w w:val="100"/>
        </w:rPr>
        <w:t> 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</w:rPr>
        <w:t>L</w:t>
      </w:r>
      <w:r>
        <w:rPr>
          <w:rFonts w:ascii="Montserrat" w:hAnsi="Montserrat" w:cs="Montserrat" w:eastAsia="Montserrat"/>
          <w:sz w:val="54"/>
          <w:szCs w:val="54"/>
          <w:color w:val="FFFFFF"/>
          <w:spacing w:val="-3"/>
          <w:w w:val="100"/>
        </w:rPr>
        <w:t>e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</w:rPr>
        <w:t>vel</w:t>
      </w:r>
      <w:r>
        <w:rPr>
          <w:rFonts w:ascii="Montserrat" w:hAnsi="Montserrat" w:cs="Montserrat" w:eastAsia="Montserrat"/>
          <w:sz w:val="54"/>
          <w:szCs w:val="54"/>
          <w:color w:val="FFFFFF"/>
          <w:spacing w:val="62"/>
          <w:w w:val="100"/>
        </w:rPr>
        <w:t> 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</w:rPr>
        <w:t>E</w:t>
      </w:r>
      <w:r>
        <w:rPr>
          <w:rFonts w:ascii="Montserrat" w:hAnsi="Montserrat" w:cs="Montserrat" w:eastAsia="Montserrat"/>
          <w:sz w:val="54"/>
          <w:szCs w:val="54"/>
          <w:color w:val="FFFFFF"/>
          <w:spacing w:val="-6"/>
          <w:w w:val="100"/>
        </w:rPr>
        <w:t>c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0"/>
        </w:rPr>
        <w:t>onomi</w:t>
      </w:r>
      <w:r>
        <w:rPr>
          <w:rFonts w:ascii="Montserrat" w:hAnsi="Montserrat" w:cs="Montserrat" w:eastAsia="Montserrat"/>
          <w:sz w:val="54"/>
          <w:szCs w:val="54"/>
          <w:color w:val="FFFFFF"/>
          <w:spacing w:val="-2"/>
          <w:w w:val="100"/>
        </w:rPr>
        <w:t>c</w:t>
      </w:r>
      <w:r>
        <w:rPr>
          <w:rFonts w:ascii="Montserrat" w:hAnsi="Montserrat" w:cs="Montserrat" w:eastAsia="Montserrat"/>
          <w:sz w:val="54"/>
          <w:szCs w:val="54"/>
          <w:color w:val="FFFFFF"/>
          <w:spacing w:val="0"/>
          <w:w w:val="107"/>
        </w:rPr>
        <w:t>s</w:t>
      </w:r>
      <w:r>
        <w:rPr>
          <w:rFonts w:ascii="Montserrat" w:hAnsi="Montserrat" w:cs="Montserrat" w:eastAsia="Montserrat"/>
          <w:sz w:val="54"/>
          <w:szCs w:val="54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1920" w:h="16840"/>
          <w:pgMar w:top="-20" w:bottom="280" w:left="1680" w:right="600"/>
        </w:sectPr>
      </w:pPr>
      <w:rPr/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14" w:after="0" w:line="240" w:lineRule="auto"/>
        <w:ind w:left="7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1)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Income</w:t>
      </w:r>
      <w:r>
        <w:rPr>
          <w:rFonts w:ascii="Arial" w:hAnsi="Arial" w:cs="Arial" w:eastAsia="Arial"/>
          <w:sz w:val="36"/>
          <w:szCs w:val="36"/>
          <w:color w:val="1D4E89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elasticity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6"/>
          <w:szCs w:val="36"/>
          <w:color w:val="1D4E89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demand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720" w:right="78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responsiveness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i.e.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sense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works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important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whereas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almost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always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lead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lead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either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sign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attached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(reflecting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between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two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variables</w:t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involved)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becomes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really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important.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10%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5%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be:</w:t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tabs>
          <w:tab w:pos="3300" w:val="left"/>
          <w:tab w:pos="4320" w:val="left"/>
          <w:tab w:pos="5040" w:val="left"/>
          <w:tab w:pos="57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14.255833pt;width:112.746pt;height:.1pt;mso-position-horizontal-relative:page;mso-position-vertical-relative:paragraph;z-index:-217" coordorigin="720,285" coordsize="2255,2">
            <v:shape style="position:absolute;left:720;top:285;width:2255;height:2" coordorigin="720,285" coordsize="2255,0" path="m720,285l2975,285e" filled="f" stroked="t" strokeweight=".879pt" strokecolor="#000000">
              <v:path arrowok="t"/>
            </v:shape>
          </v:group>
          <w10:wrap type="none"/>
        </w:pict>
      </w:r>
      <w:r>
        <w:rPr/>
        <w:pict>
          <v:group style="position:absolute;margin-left:216pt;margin-top:14.255833pt;width:24.352pt;height:.1pt;mso-position-horizontal-relative:page;mso-position-vertical-relative:paragraph;z-index:-216" coordorigin="4320,285" coordsize="487,2">
            <v:shape style="position:absolute;left:4320;top:285;width:487;height:2" coordorigin="4320,285" coordsize="487,0" path="m4320,285l4807,285e" filled="f" stroked="t" strokeweight=".879pt" strokecolor="#000000">
              <v:path arrowok="t"/>
            </v:shape>
          </v:group>
          <w10:wrap type="none"/>
        </w:pict>
      </w:r>
      <w:r>
        <w:rPr/>
        <w:pict>
          <v:group style="position:absolute;margin-left:265.040802pt;margin-top:12.929333pt;width:32.597pt;height:42.52pt;mso-position-horizontal-relative:page;mso-position-vertical-relative:paragraph;z-index:-213" coordorigin="5301,259" coordsize="652,850">
            <v:shape style="position:absolute;left:5301;top:259;width:652;height:850" coordorigin="5301,259" coordsize="652,850" path="m5953,259l5301,1109e" filled="f" stroked="t" strokeweight="1pt" strokecolor="#000000">
              <v:path arrowok="t"/>
            </v:shape>
          </v:group>
          <w10:wrap type="none"/>
        </w:pict>
      </w:r>
      <w:r>
        <w:rPr/>
        <w:pict>
          <v:group style="position:absolute;margin-left:308.97641pt;margin-top:12.625133pt;width:56.22pt;height:38.099pt;mso-position-horizontal-relative:page;mso-position-vertical-relative:paragraph;z-index:-212" coordorigin="6180,253" coordsize="1124,762">
            <v:shape style="position:absolute;left:6180;top:253;width:1124;height:762" coordorigin="6180,253" coordsize="1124,762" path="m6180,253l7304,1014e" filled="f" stroked="t" strokeweight="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=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+5%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=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+0.5</w:t>
      </w:r>
    </w:p>
    <w:p>
      <w:pPr>
        <w:spacing w:before="12" w:after="0" w:line="271" w:lineRule="exact"/>
        <w:ind w:left="720" w:right="-20"/>
        <w:jc w:val="left"/>
        <w:tabs>
          <w:tab w:pos="43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income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+10%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0" w:footer="872" w:top="1540" w:bottom="1060" w:left="0" w:right="0"/>
          <w:headerReference w:type="default" r:id="rId7"/>
          <w:footerReference w:type="default" r:id="rId8"/>
          <w:pgSz w:w="11920" w:h="16840"/>
        </w:sectPr>
      </w:pPr>
      <w:rPr/>
    </w:p>
    <w:p>
      <w:pPr>
        <w:spacing w:before="29" w:after="0" w:line="250" w:lineRule="auto"/>
        <w:ind w:left="4139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leads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</w:p>
    <w:p>
      <w:pPr>
        <w:spacing w:before="29" w:after="0" w:line="250" w:lineRule="auto"/>
        <w:ind w:right="2699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half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</w:p>
    <w:p>
      <w:pPr>
        <w:jc w:val="left"/>
        <w:spacing w:after="0"/>
        <w:sectPr>
          <w:type w:val="continuous"/>
          <w:pgSz w:w="11920" w:h="16840"/>
          <w:pgMar w:top="-20" w:bottom="280" w:left="0" w:right="0"/>
          <w:cols w:num="2" w:equalWidth="0">
            <w:col w:w="6287" w:space="1017"/>
            <w:col w:w="4616"/>
          </w:cols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example: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lead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DVD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players.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78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10%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instead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5%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be: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0" w:right="-20"/>
        <w:jc w:val="left"/>
        <w:tabs>
          <w:tab w:pos="3920" w:val="left"/>
          <w:tab w:pos="5040" w:val="left"/>
          <w:tab w:pos="5760" w:val="left"/>
          <w:tab w:pos="648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36pt;margin-top:14.255969pt;width:144.094pt;height:.1pt;mso-position-horizontal-relative:page;mso-position-vertical-relative:paragraph;z-index:-215" coordorigin="720,285" coordsize="2882,2">
            <v:shape style="position:absolute;left:720;top:285;width:2882;height:2" coordorigin="720,285" coordsize="2882,0" path="m720,285l3602,285e" filled="f" stroked="t" strokeweight=".879pt" strokecolor="#000000">
              <v:path arrowok="t"/>
            </v:shape>
          </v:group>
          <w10:wrap type="none"/>
        </w:pict>
      </w:r>
      <w:r>
        <w:rPr/>
        <w:pict>
          <v:group style="position:absolute;margin-left:252pt;margin-top:14.255969pt;width:24.018pt;height:.1pt;mso-position-horizontal-relative:page;mso-position-vertical-relative:paragraph;z-index:-214" coordorigin="5040,285" coordsize="480,2">
            <v:shape style="position:absolute;left:5040;top:285;width:480;height:2" coordorigin="5040,285" coordsize="480,0" path="m5040,285l5520,285e" filled="f" stroked="t" strokeweight=".879pt" strokecolor="#000000">
              <v:path arrowok="t"/>
            </v:shape>
          </v:group>
          <w10:wrap type="none"/>
        </w:pict>
      </w:r>
      <w:r>
        <w:rPr/>
        <w:pict>
          <v:group style="position:absolute;margin-left:306.852295pt;margin-top:13.199769pt;width:32.597pt;height:42.52pt;mso-position-horizontal-relative:page;mso-position-vertical-relative:paragraph;z-index:-211" coordorigin="6137,264" coordsize="652,850">
            <v:shape style="position:absolute;left:6137;top:264;width:652;height:850" coordorigin="6137,264" coordsize="652,850" path="m6789,264l6137,1114e" filled="f" stroked="t" strokeweight="1pt" strokecolor="#000000">
              <v:path arrowok="t"/>
            </v:shape>
          </v:group>
          <w10:wrap type="none"/>
        </w:pict>
      </w:r>
      <w:r>
        <w:rPr/>
        <w:pict>
          <v:group style="position:absolute;margin-left:346.062988pt;margin-top:13.966969pt;width:56.22pt;height:38.099pt;mso-position-horizontal-relative:page;mso-position-vertical-relative:paragraph;z-index:-210" coordorigin="6921,279" coordsize="1124,762">
            <v:shape style="position:absolute;left:6921;top:279;width:1124;height:762" coordorigin="6921,279" coordsize="1124,762" path="m6921,279l8046,1041e" filled="f" stroked="t" strokeweight="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demand/sales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=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–5%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=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ab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–0.5</w:t>
      </w:r>
    </w:p>
    <w:p>
      <w:pPr>
        <w:spacing w:before="12" w:after="0" w:line="271" w:lineRule="exact"/>
        <w:ind w:left="720" w:right="-20"/>
        <w:jc w:val="left"/>
        <w:tabs>
          <w:tab w:pos="504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income</w:t>
        <w:tab/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+10%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1920" w:h="16840"/>
          <w:pgMar w:top="-20" w:bottom="280" w:left="0" w:right="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50" w:lineRule="auto"/>
        <w:ind w:left="4252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negative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causes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</w:p>
    <w:p>
      <w:pPr>
        <w:spacing w:before="0" w:after="0" w:line="271" w:lineRule="exact"/>
        <w:ind w:left="425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i/>
          <w:position w:val="-1"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-1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29" w:after="0" w:line="250" w:lineRule="auto"/>
        <w:ind w:right="2613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half</w:t>
      </w:r>
      <w:r>
        <w:rPr>
          <w:rFonts w:ascii="Arial" w:hAnsi="Arial" w:cs="Arial" w:eastAsia="Arial"/>
          <w:sz w:val="24"/>
          <w:szCs w:val="24"/>
          <w:spacing w:val="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</w:p>
    <w:p>
      <w:pPr>
        <w:jc w:val="left"/>
        <w:spacing w:after="0"/>
        <w:sectPr>
          <w:type w:val="continuous"/>
          <w:pgSz w:w="11920" w:h="16840"/>
          <w:pgMar w:top="-20" w:bottom="280" w:left="0" w:right="0"/>
          <w:cols w:num="2" w:equalWidth="0">
            <w:col w:w="6507" w:space="977"/>
            <w:col w:w="4436"/>
          </w:cols>
        </w:sectPr>
      </w:pPr>
      <w:rPr/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50" w:lineRule="auto"/>
        <w:ind w:left="720" w:right="968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example: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cause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‘value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lines’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consumers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switch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superior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alternatives.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‘inferio</w:t>
      </w:r>
      <w:r>
        <w:rPr>
          <w:rFonts w:ascii="Arial" w:hAnsi="Arial" w:cs="Arial" w:eastAsia="Arial"/>
          <w:sz w:val="24"/>
          <w:szCs w:val="24"/>
          <w:spacing w:val="9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which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often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economic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upswing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recession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(hence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counter-cyclical).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77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sign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critically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important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normal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correlation,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0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1),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counter-cyclical/inferior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(negative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luxury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&gt;1).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1920" w:h="16840"/>
          <w:pgMar w:top="-20" w:bottom="280" w:left="0" w:right="0"/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impact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strategy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radically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each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case,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even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though</w:t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actual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value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(0.5,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i.e.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inelastic)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same.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Use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0"/>
          <w:szCs w:val="30"/>
          <w:color w:val="1D4E89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YED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firm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reliable,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figure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quite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helpful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planning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strategies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revenue.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72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Firstl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sells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products,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portfolio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planning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strongly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whatever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stage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business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cycle,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helping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keep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capacity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utilisation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high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economic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downturn.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knowledge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help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planning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development,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looking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expand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1448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Secondl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single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discovered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average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set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alarm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bells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ringing.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average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economy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grows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about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2–3%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yea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meaning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average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generally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rise.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-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likely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50" w:lineRule="auto"/>
        <w:ind w:left="720" w:right="83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su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declining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situation.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information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begin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campaign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image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manipulation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customers’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perceptions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probably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itself)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aim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protecting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survival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chances.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Alternativel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think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about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diversifying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areas,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look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possibility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mergers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acquisitions.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Limitations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964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51.469002pt;margin-top:80.720970pt;width:492.339pt;height:178.388pt;mso-position-horizontal-relative:page;mso-position-vertical-relative:paragraph;z-index:-209" coordorigin="1029,1614" coordsize="9847,3568">
            <v:group style="position:absolute;left:1039;top:1624;width:9827;height:3548" coordorigin="1039,1624" coordsize="9827,3548">
              <v:shape style="position:absolute;left:1039;top:1624;width:9827;height:3548" coordorigin="1039,1624" coordsize="9827,3548" path="m1039,5172l10866,5172,10866,1624,1039,1624,1039,5172e" filled="t" fillcolor="#27AAE1" stroked="f">
                <v:path arrowok="t"/>
                <v:fill/>
              </v:shape>
            </v:group>
            <v:group style="position:absolute;left:1039;top:1624;width:9827;height:3548" coordorigin="1039,1624" coordsize="9827,3548">
              <v:shape style="position:absolute;left:1039;top:1624;width:9827;height:3548" coordorigin="1039,1624" coordsize="9827,3548" path="m1039,5172l10866,5172,10866,1624,1039,1624,1039,5172xe" filled="f" stroked="t" strokeweight=".25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fers</w:t>
      </w:r>
      <w:r>
        <w:rPr>
          <w:rFonts w:ascii="Arial" w:hAnsi="Arial" w:cs="Arial" w:eastAsia="Arial"/>
          <w:sz w:val="24"/>
          <w:szCs w:val="24"/>
          <w:spacing w:val="-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limitations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mentioned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under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above.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additional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problem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number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segments,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every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segment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groups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view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inferior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groups.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single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figure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unlikely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adequate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firms’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products.</w:t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4438" w:right="4437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Common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99"/>
          <w:b/>
          <w:bCs/>
        </w:rPr>
        <w:t>misconceptions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1323" w:right="153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sensitive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says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respond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1323" w:right="1411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inelastic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means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fall.</w:t>
      </w:r>
      <w:r>
        <w:rPr>
          <w:rFonts w:ascii="Arial" w:hAnsi="Arial" w:cs="Arial" w:eastAsia="Arial"/>
          <w:sz w:val="24"/>
          <w:szCs w:val="24"/>
          <w:spacing w:val="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sign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which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matters,</w:t>
      </w:r>
      <w:r>
        <w:rPr>
          <w:rFonts w:ascii="Arial" w:hAnsi="Arial" w:cs="Arial" w:eastAsia="Arial"/>
          <w:sz w:val="24"/>
          <w:szCs w:val="24"/>
          <w:spacing w:val="-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value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inelastic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simply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rises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doesn’t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fall.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1323" w:right="154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Bus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travel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(etc.)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No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segment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segment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872" w:top="1540" w:bottom="1060" w:left="0" w:right="0"/>
          <w:pgSz w:w="11920" w:h="16840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Conclusions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85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tells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sensitive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variables,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helping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key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strategic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tactical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decisions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compete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mix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select.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Nevertheless,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ever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factor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decision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organisation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overall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objectives,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culture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qualitative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factors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significant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elasticity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decisions,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especially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given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limitations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mentioned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above.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2)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Cross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elasticity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demand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1D4E89"/>
          <w:spacing w:val="0"/>
          <w:w w:val="100"/>
          <w:b/>
          <w:bCs/>
        </w:rPr>
        <w:t>(XED)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50" w:lineRule="auto"/>
        <w:ind w:left="720" w:right="83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shows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responsiveness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either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depending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nature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relationship.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measured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160" w:right="4131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good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</w:t>
      </w:r>
      <w:r>
        <w:rPr>
          <w:rFonts w:ascii="Arial" w:hAnsi="Arial" w:cs="Arial" w:eastAsia="Arial"/>
          <w:sz w:val="24"/>
          <w:szCs w:val="24"/>
          <w:spacing w:val="-17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</w:t>
      </w:r>
    </w:p>
    <w:p>
      <w:pPr>
        <w:spacing w:before="12" w:after="0" w:line="240" w:lineRule="auto"/>
        <w:ind w:left="4365" w:right="4336"/>
        <w:jc w:val="center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209.9142pt;margin-top:1.455951pt;width:175.447pt;height:.1pt;mso-position-horizontal-relative:page;mso-position-vertical-relative:paragraph;z-index:-208" coordorigin="4198,29" coordsize="3509,2">
            <v:shape style="position:absolute;left:4198;top:29;width:3509;height:2" coordorigin="4198,29" coordsize="3509,0" path="m4198,29l7707,29e" filled="f" stroked="t" strokeweight=".879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change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good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‘B’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1373"/>
        <w:jc w:val="both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example)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likely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result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sales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vodka,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people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switch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away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gin.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reverse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true.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reduce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</w:p>
    <w:p>
      <w:pPr>
        <w:spacing w:before="12" w:after="0" w:line="250" w:lineRule="auto"/>
        <w:ind w:left="720" w:right="683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121.306pt;margin-top:38.473263pt;width:153.071pt;height:43.465pt;mso-position-horizontal-relative:page;mso-position-vertical-relative:paragraph;z-index:-207" coordorigin="2426,769" coordsize="3061,869">
            <v:shape style="position:absolute;left:2426;top:769;width:3061;height:869" coordorigin="2426,769" coordsize="3061,869" path="m2426,1639l5488,1639,5488,769,2426,769,2426,1639xe" filled="f" stroked="t" strokeweight=".25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gin,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also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cut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associated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tonic.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correlation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‘B’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leads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decrease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‘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’.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70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+ve: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Substitutes</w:t>
      </w:r>
    </w:p>
    <w:p>
      <w:pPr>
        <w:spacing w:before="12" w:after="0" w:line="240" w:lineRule="auto"/>
        <w:ind w:left="270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–ve: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Complements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85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higher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actual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value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XED,</w:t>
      </w:r>
      <w:r>
        <w:rPr>
          <w:rFonts w:ascii="Arial" w:hAnsi="Arial" w:cs="Arial" w:eastAsia="Arial"/>
          <w:sz w:val="24"/>
          <w:szCs w:val="24"/>
          <w:spacing w:val="-6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stronger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relationship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close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zero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(either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relationship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weak.</w:t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Uses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of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XED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to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0"/>
          <w:szCs w:val="30"/>
          <w:color w:val="1D4E89"/>
          <w:spacing w:val="0"/>
          <w:w w:val="100"/>
          <w:b/>
          <w:bCs/>
        </w:rPr>
        <w:t>firm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00" w:lineRule="auto"/>
        <w:ind w:left="720" w:right="2773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obviously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depends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goods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complements: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(i)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Substitutes</w:t>
      </w:r>
    </w:p>
    <w:p>
      <w:pPr>
        <w:spacing w:before="8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discovers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close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substitutes,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means</w:t>
      </w:r>
    </w:p>
    <w:p>
      <w:pPr>
        <w:spacing w:before="12" w:after="0" w:line="250" w:lineRule="auto"/>
        <w:ind w:left="720" w:right="1294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strongly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competitive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market.</w:t>
      </w:r>
      <w:r>
        <w:rPr>
          <w:rFonts w:ascii="Arial" w:hAnsi="Arial" w:cs="Arial" w:eastAsia="Arial"/>
          <w:sz w:val="24"/>
          <w:szCs w:val="24"/>
          <w:spacing w:val="-1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creates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both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opportunities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threats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very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efficient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(low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costs)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mean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worthwhile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–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large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share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quite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well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inevitable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war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would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follow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because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low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costs.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872" w:top="1540" w:bottom="1060" w:left="0" w:right="0"/>
          <w:pgSz w:w="11920" w:h="16840"/>
        </w:sectPr>
      </w:pPr>
      <w:rPr/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Most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howeve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dislike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uncertainty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conditions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impl</w:t>
      </w:r>
      <w:r>
        <w:rPr>
          <w:rFonts w:ascii="Arial" w:hAnsi="Arial" w:cs="Arial" w:eastAsia="Arial"/>
          <w:sz w:val="24"/>
          <w:szCs w:val="24"/>
          <w:spacing w:val="-17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will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action</w:t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reduce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XED.</w:t>
      </w:r>
      <w:r>
        <w:rPr>
          <w:rFonts w:ascii="Arial" w:hAnsi="Arial" w:cs="Arial" w:eastAsia="Arial"/>
          <w:sz w:val="24"/>
          <w:szCs w:val="24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involve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concentrating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di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ferentiation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advertising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create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strong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brand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image,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insulating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’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from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firms.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(ii)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Complements</w:t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50" w:lineRule="auto"/>
        <w:ind w:left="720" w:right="785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XED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high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negative,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implies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strongly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associated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with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own.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not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own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suggest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strategic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takeover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move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future.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does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own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howeve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couple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actions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conside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679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Firstl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consider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loss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leaders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common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practice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supermarkets,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most</w:t>
      </w:r>
      <w:r>
        <w:rPr>
          <w:rFonts w:ascii="Arial" w:hAnsi="Arial" w:cs="Arial" w:eastAsia="Arial"/>
          <w:sz w:val="24"/>
          <w:szCs w:val="24"/>
          <w:spacing w:val="-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complementary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accepting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loss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certain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such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instore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bread,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entice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store,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therefore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visit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overall,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due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purchases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other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related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products.</w:t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0" w:lineRule="auto"/>
        <w:ind w:left="720" w:right="827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Secondl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-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some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markets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where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two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products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closely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linked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that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fectively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joint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demand.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case,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firm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use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captive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product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i/>
        </w:rPr>
        <w:t>pricing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.</w:t>
      </w:r>
      <w:r>
        <w:rPr>
          <w:rFonts w:ascii="Arial" w:hAnsi="Arial" w:cs="Arial" w:eastAsia="Arial"/>
          <w:sz w:val="24"/>
          <w:szCs w:val="24"/>
          <w:spacing w:val="-1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example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might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games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consoles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games.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idea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lock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system</w:t>
      </w:r>
      <w:r>
        <w:rPr>
          <w:rFonts w:ascii="Arial" w:hAnsi="Arial" w:cs="Arial" w:eastAsia="Arial"/>
          <w:sz w:val="24"/>
          <w:szCs w:val="24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</w:t>
      </w:r>
      <w:r>
        <w:rPr>
          <w:rFonts w:ascii="Arial" w:hAnsi="Arial" w:cs="Arial" w:eastAsia="Arial"/>
          <w:sz w:val="24"/>
          <w:szCs w:val="24"/>
          <w:spacing w:val="-4"/>
          <w:w w:val="100"/>
        </w:rPr>
        <w:t>f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fering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hardware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at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comparatively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favourable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prices.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Once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customer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committed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-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your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format,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spacing w:before="0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howeve</w:t>
      </w:r>
      <w:r>
        <w:rPr>
          <w:rFonts w:ascii="Arial" w:hAnsi="Arial" w:cs="Arial" w:eastAsia="Arial"/>
          <w:sz w:val="24"/>
          <w:szCs w:val="24"/>
          <w:spacing w:val="-13"/>
          <w:w w:val="100"/>
        </w:rPr>
        <w:t>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possible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to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make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far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more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profit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games.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Generall</w:t>
      </w:r>
      <w:r>
        <w:rPr>
          <w:rFonts w:ascii="Arial" w:hAnsi="Arial" w:cs="Arial" w:eastAsia="Arial"/>
          <w:sz w:val="24"/>
          <w:szCs w:val="24"/>
          <w:spacing w:val="-18"/>
          <w:w w:val="100"/>
        </w:rPr>
        <w:t>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margins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industry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are</w:t>
      </w:r>
    </w:p>
    <w:p>
      <w:pPr>
        <w:spacing w:before="12" w:after="0" w:line="240" w:lineRule="auto"/>
        <w:ind w:left="72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about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10%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the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consoles,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but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around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40%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on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games.</w:t>
      </w:r>
    </w:p>
    <w:sectPr>
      <w:pgMar w:header="0" w:footer="872" w:top="1540" w:bottom="1060" w:left="0" w:right="0"/>
      <w:pgSz w:w="11920" w:h="16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ontserrat">
    <w:altName w:val="Montserrat"/>
    <w:charset w:val="0"/>
    <w:family w:val="moder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788.280029pt;width:595.276001pt;height:53.61pt;mso-position-horizontal-relative:page;mso-position-vertical-relative:page;z-index:-216" coordorigin="0,15766" coordsize="11906,1072">
          <v:group style="position:absolute;left:0;top:15776;width:454;height:1062" coordorigin="0,15776" coordsize="454,1062">
            <v:shape style="position:absolute;left:0;top:15776;width:454;height:1062" coordorigin="0,15776" coordsize="454,1062" path="m0,16838l454,16838,454,15776,0,15776,0,16838xe" filled="t" fillcolor="#B3E1FE" stroked="f">
              <v:path arrowok="t"/>
              <v:fill/>
            </v:shape>
          </v:group>
          <v:group style="position:absolute;left:454;top:15776;width:2239;height:1062" coordorigin="454,15776" coordsize="2239,1062">
            <v:shape style="position:absolute;left:454;top:15776;width:2239;height:1062" coordorigin="454,15776" coordsize="2239,1062" path="m454,16838l2693,16838,2693,15776,454,15776,454,16838xe" filled="t" fillcolor="#4E6E38" stroked="f">
              <v:path arrowok="t"/>
              <v:fill/>
            </v:shape>
          </v:group>
          <v:group style="position:absolute;left:2693;top:15776;width:9213;height:1062" coordorigin="2693,15776" coordsize="9213,1062">
            <v:shape style="position:absolute;left:2693;top:15776;width:9213;height:1062" coordorigin="2693,15776" coordsize="9213,1062" path="m11906,15776l11906,16838,2693,16838,2693,15776,11906,15776e" filled="t" fillcolor="#1D4E89" stroked="f">
              <v:path arrowok="t"/>
              <v:fill/>
            </v:shape>
          </v:group>
          <w10:wrap type="none"/>
        </v:group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451.209pt;height:77.036015pt;mso-position-horizontal-relative:page;mso-position-vertical-relative:page;z-index:-218" coordorigin="0,0" coordsize="9024,1541">
          <v:group style="position:absolute;left:0;top:0;width:6576;height:1531" coordorigin="0,0" coordsize="6576,1531">
            <v:shape style="position:absolute;left:0;top:0;width:6576;height:1531" coordorigin="0,0" coordsize="6576,1531" path="m0,1531l6576,1531,6576,0,0,0,0,1531xe" filled="t" fillcolor="#B3E1FE" stroked="f">
              <v:path arrowok="t"/>
              <v:fill/>
            </v:shape>
          </v:group>
          <v:group style="position:absolute;left:6576;top:0;width:2049;height:1531" coordorigin="6576,0" coordsize="2049,1531">
            <v:shape style="position:absolute;left:6576;top:0;width:2049;height:1531" coordorigin="6576,0" coordsize="2049,1531" path="m6576,1531l8626,1531,8626,0,6576,0,6576,1531xe" filled="t" fillcolor="#4E6E38" stroked="f">
              <v:path arrowok="t"/>
              <v:fill/>
            </v:shape>
          </v:group>
          <v:group style="position:absolute;left:8626;top:0;width:389;height:1531" coordorigin="8626,0" coordsize="389,1531">
            <v:shape style="position:absolute;left:8626;top:0;width:389;height:1531" coordorigin="8626,0" coordsize="389,1531" path="m9014,1531l8626,1531,8626,0,9014,0,9014,1531e" filled="t" fillcolor="#1D4E89" stroked="f">
              <v:path arrowok="t"/>
              <v:fill/>
            </v:shape>
          </v:group>
          <w10:wrap type="none"/>
        </v:group>
      </w:pict>
    </w:r>
    <w:r>
      <w:rPr/>
      <w:pict>
        <v:shape style="position:absolute;margin-left:480.709015pt;margin-top:5.244265pt;width:66.613pt;height:66.61375pt;mso-position-horizontal-relative:page;mso-position-vertical-relative:page;z-index:-217" type="#_x0000_t75">
          <v:imagedata r:id="rId1" o:title="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2015-05-12T10:59:03Z</dcterms:created>
  <dcterms:modified xsi:type="dcterms:W3CDTF">2015-05-12T10:59:03Z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2015-05-05T00:00:00Z</vt:filetime>
  </property>
  <property fmtid="{D5CDD505-2E9C-101B-9397-08002B2CF9AE}" pid="3" name="LastSaved">
    <vt:filetime>2015-05-12T00:00:00Z</vt:filetime>
  </property>
</Properties>
</file>